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4529E6FC" w14:textId="312630D8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  <w:r w:rsidR="00DD5BFF">
              <w:t xml:space="preserve"> (osoby zgłaszającej noclegi)</w:t>
            </w:r>
          </w:p>
        </w:tc>
      </w:tr>
      <w:tr w:rsidR="00271876" w:rsidRPr="00846B76" w14:paraId="234049EB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3FC8" w14:textId="5335018D" w:rsidR="00271876" w:rsidRPr="00637200" w:rsidRDefault="00271876" w:rsidP="009F4CA4">
            <w:pPr>
              <w:pStyle w:val="Wcicienormalne"/>
              <w:spacing w:before="0"/>
              <w:ind w:left="0"/>
            </w:pPr>
            <w:r>
              <w:t>Imię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B5E7" w14:textId="19C3EC69" w:rsidR="00271876" w:rsidRPr="00846B76" w:rsidRDefault="00271876" w:rsidP="009F4CA4">
            <w:pPr>
              <w:pStyle w:val="Wcicienormalne"/>
              <w:spacing w:before="0"/>
              <w:ind w:left="0"/>
            </w:pPr>
          </w:p>
        </w:tc>
      </w:tr>
      <w:tr w:rsidR="00271876" w:rsidRPr="00846B76" w14:paraId="05EFA5FA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7E88" w14:textId="00AE1235" w:rsidR="000172E5" w:rsidRPr="00637200" w:rsidRDefault="00271876" w:rsidP="009F4CA4">
            <w:pPr>
              <w:pStyle w:val="Wcicienormalne"/>
              <w:spacing w:before="0"/>
              <w:ind w:left="0"/>
            </w:pPr>
            <w:r>
              <w:t>Nazwisko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1028" w14:textId="77777777" w:rsidR="000172E5" w:rsidRPr="00846B76" w:rsidRDefault="000172E5" w:rsidP="009F4CA4">
            <w:pPr>
              <w:spacing w:before="0"/>
            </w:pPr>
          </w:p>
        </w:tc>
      </w:tr>
      <w:tr w:rsidR="00271876" w:rsidRPr="00846B76" w14:paraId="0028B6F9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1A52" w14:textId="6F5C1EF1" w:rsidR="00292898" w:rsidRPr="00637200" w:rsidRDefault="00271876" w:rsidP="009F4CA4">
            <w:pPr>
              <w:pStyle w:val="Wcicienormalne"/>
              <w:spacing w:before="0"/>
              <w:ind w:left="0"/>
            </w:pPr>
            <w:r>
              <w:t>Telefon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A5F7" w14:textId="77777777" w:rsidR="00292898" w:rsidRPr="00846B76" w:rsidRDefault="00292898" w:rsidP="009F4CA4">
            <w:pPr>
              <w:spacing w:before="0"/>
            </w:pPr>
          </w:p>
        </w:tc>
      </w:tr>
      <w:tr w:rsidR="00271876" w:rsidRPr="00846B76" w14:paraId="43CAB2F7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1173" w14:textId="7E55ED7D" w:rsidR="006865CF" w:rsidRPr="00637200" w:rsidRDefault="00131377" w:rsidP="009F4CA4">
            <w:pPr>
              <w:pStyle w:val="Wcicienormalne"/>
              <w:spacing w:before="0"/>
              <w:ind w:left="0"/>
            </w:pPr>
            <w:r>
              <w:t>E-mail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3BF3" w14:textId="77777777" w:rsidR="000172E5" w:rsidRPr="00846B76" w:rsidRDefault="000172E5" w:rsidP="009F4CA4">
            <w:pPr>
              <w:spacing w:before="0"/>
            </w:pPr>
          </w:p>
        </w:tc>
      </w:tr>
      <w:tr w:rsidR="000172E5" w:rsidRPr="00846B76" w14:paraId="130D81A6" w14:textId="77777777" w:rsidTr="00375658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271876" w:rsidRPr="00846B76" w14:paraId="3DB7C705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49F7" w14:textId="77777777" w:rsidR="000172E5" w:rsidRPr="00846B76" w:rsidRDefault="006865CF" w:rsidP="009F4CA4">
            <w:pPr>
              <w:pStyle w:val="Wcicienormalne"/>
              <w:spacing w:before="0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65DD" w14:textId="77777777" w:rsidR="000172E5" w:rsidRPr="00846B76" w:rsidRDefault="000172E5" w:rsidP="009F4CA4">
            <w:pPr>
              <w:spacing w:before="0"/>
            </w:pPr>
          </w:p>
        </w:tc>
      </w:tr>
      <w:tr w:rsidR="00271876" w:rsidRPr="00846B76" w14:paraId="6CC25DE8" w14:textId="77777777" w:rsidTr="009F4CA4">
        <w:trPr>
          <w:trHeight w:hRule="exact" w:val="567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EED8" w14:textId="77777777" w:rsidR="000172E5" w:rsidRPr="00846B76" w:rsidRDefault="006865CF" w:rsidP="009F4CA4">
            <w:pPr>
              <w:pStyle w:val="Wcicienormalne"/>
              <w:spacing w:before="0"/>
              <w:ind w:left="0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C11E" w14:textId="77777777" w:rsidR="000172E5" w:rsidRPr="00846B76" w:rsidRDefault="000172E5" w:rsidP="009F4CA4">
            <w:pPr>
              <w:spacing w:before="0"/>
            </w:pPr>
          </w:p>
        </w:tc>
      </w:tr>
      <w:tr w:rsidR="00271876" w:rsidRPr="00846B76" w14:paraId="2FF08FE3" w14:textId="77777777" w:rsidTr="009F4CA4">
        <w:trPr>
          <w:trHeight w:val="1221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8E74" w14:textId="322D556B" w:rsidR="00292898" w:rsidRPr="00846B76" w:rsidRDefault="00292898" w:rsidP="009F4CA4">
            <w:pPr>
              <w:pStyle w:val="Wcicienormalne"/>
              <w:spacing w:before="0"/>
              <w:ind w:left="0"/>
            </w:pPr>
            <w:r>
              <w:t xml:space="preserve">Planowane miejsce biwakowania </w:t>
            </w:r>
            <w:r w:rsidR="00271876">
              <w:t>(</w:t>
            </w:r>
            <w:r w:rsidR="00375658">
              <w:t xml:space="preserve">orientacyjna </w:t>
            </w:r>
            <w:r w:rsidR="003C3EF4">
              <w:t>lokalizacja</w:t>
            </w:r>
            <w:r w:rsidR="00500C79">
              <w:t xml:space="preserve">, np. </w:t>
            </w:r>
            <w:r w:rsidR="00375658">
              <w:t>oddział leśny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FE09" w14:textId="77777777" w:rsidR="00292898" w:rsidRPr="00846B76" w:rsidRDefault="00292898" w:rsidP="009F4CA4">
            <w:pPr>
              <w:spacing w:before="0"/>
            </w:pPr>
          </w:p>
        </w:tc>
      </w:tr>
      <w:tr w:rsidR="00271876" w:rsidRPr="00846B76" w14:paraId="20E5CAF0" w14:textId="77777777" w:rsidTr="00500C79">
        <w:tc>
          <w:tcPr>
            <w:tcW w:w="2042" w:type="pct"/>
            <w:tcBorders>
              <w:top w:val="single" w:sz="4" w:space="0" w:color="auto"/>
            </w:tcBorders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tcBorders>
              <w:top w:val="single" w:sz="4" w:space="0" w:color="auto"/>
            </w:tcBorders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0C79" w:rsidRPr="00846B76" w14:paraId="3348F9F0" w14:textId="77777777" w:rsidTr="00500C79">
        <w:tc>
          <w:tcPr>
            <w:tcW w:w="5000" w:type="pct"/>
            <w:gridSpan w:val="2"/>
            <w:vAlign w:val="bottom"/>
          </w:tcPr>
          <w:p w14:paraId="76B25A8E" w14:textId="58D63C64" w:rsidR="00500C79" w:rsidRPr="004957C0" w:rsidRDefault="002A3B8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25593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C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rPr>
                <w:rFonts w:cs="Times New Roman"/>
                <w:color w:val="000000" w:themeColor="text1"/>
              </w:rPr>
              <w:t xml:space="preserve"> Wyrażam zgodę na gromadzenie danych osobowych</w:t>
            </w:r>
          </w:p>
        </w:tc>
      </w:tr>
      <w:tr w:rsidR="00500C79" w:rsidRPr="00846B76" w14:paraId="16ADF2CD" w14:textId="77777777" w:rsidTr="00500C79">
        <w:tc>
          <w:tcPr>
            <w:tcW w:w="5000" w:type="pct"/>
            <w:gridSpan w:val="2"/>
            <w:vAlign w:val="bottom"/>
          </w:tcPr>
          <w:p w14:paraId="0AFFE983" w14:textId="566A015A" w:rsidR="00500C79" w:rsidRDefault="00500C7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 xml:space="preserve">Administratorem Pani/Pana danych osobowych jest Nadleśnictwo </w:t>
            </w:r>
            <w:r w:rsidR="003D6E7F">
              <w:rPr>
                <w:rFonts w:cs="Times New Roman"/>
                <w:color w:val="000000" w:themeColor="text1"/>
                <w:sz w:val="24"/>
                <w:szCs w:val="24"/>
              </w:rPr>
              <w:t>Miastko</w:t>
            </w: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>. Pani/Pana dane osobowe będą przetwarzane na podstawie uzasadnionego interesu Administratora na podstawie art. 6 ust. 1 lit. f Ogólnego rozporządzenia o ochronie danych osobowych (RODO). Więcej informacji dotyczących przetwarzania danych osobowych przez Administra</w:t>
            </w:r>
            <w:bookmarkStart w:id="0" w:name="_GoBack"/>
            <w:bookmarkEnd w:id="0"/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 xml:space="preserve">tora oraz opis przysługujących Pani/Panu praw z tego tytułu są dostępne na stronie internetowej </w:t>
            </w:r>
            <w:r w:rsidR="009F4CA4" w:rsidRPr="009F4CA4">
              <w:rPr>
                <w:rFonts w:cs="Times New Roman"/>
                <w:color w:val="000000" w:themeColor="text1"/>
                <w:sz w:val="24"/>
                <w:szCs w:val="24"/>
              </w:rPr>
              <w:t>https://miastko.szczecinek.lasy.gov.pl/rodo-klauzula-informacyjna</w:t>
            </w:r>
          </w:p>
        </w:tc>
      </w:tr>
      <w:tr w:rsidR="00500C79" w:rsidRPr="00846B76" w14:paraId="1814EA32" w14:textId="77777777" w:rsidTr="00500C79">
        <w:tc>
          <w:tcPr>
            <w:tcW w:w="5000" w:type="pct"/>
            <w:gridSpan w:val="2"/>
            <w:vAlign w:val="bottom"/>
          </w:tcPr>
          <w:p w14:paraId="7A36818D" w14:textId="01D4EE75" w:rsidR="00500C79" w:rsidRPr="004957C0" w:rsidRDefault="002A3B8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C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t xml:space="preserve"> Zapoznałem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44EBE" w14:textId="77777777" w:rsidR="002A3B84" w:rsidRDefault="002A3B84" w:rsidP="000172E5">
      <w:pPr>
        <w:spacing w:after="0" w:line="240" w:lineRule="auto"/>
      </w:pPr>
      <w:r>
        <w:separator/>
      </w:r>
    </w:p>
  </w:endnote>
  <w:endnote w:type="continuationSeparator" w:id="0">
    <w:p w14:paraId="6AEBFBFB" w14:textId="77777777" w:rsidR="002A3B84" w:rsidRDefault="002A3B8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22BAB1-F6B1-4C2C-9F13-81772E9ECBA5}"/>
    <w:embedBold r:id="rId2" w:fontKey="{06CCFCC0-FFD8-4FAA-9EED-0F289EF6B1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4DCC124-B290-4E17-9124-40738A99CA3E}"/>
    <w:embedBold r:id="rId4" w:fontKey="{F29C282A-1862-4597-884A-FA725245E32C}"/>
    <w:embedItalic r:id="rId5" w:fontKey="{9BCC01E9-F2B3-4CE4-BE7B-ABB6CFF3860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F204E4D-D972-4DC4-9DC2-1D1AC7464B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5AF042B-2745-4DC2-BF25-825715C24E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8A8EC6D-EB49-4470-AA49-9C1EFCB41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F7F22" w14:textId="77777777" w:rsidR="00500C79" w:rsidRDefault="00500C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8F09" w14:textId="77777777" w:rsidR="00500C79" w:rsidRDefault="00500C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05833" w14:textId="77777777" w:rsidR="002A3B84" w:rsidRDefault="002A3B84" w:rsidP="000172E5">
      <w:pPr>
        <w:spacing w:after="0" w:line="240" w:lineRule="auto"/>
      </w:pPr>
      <w:r>
        <w:separator/>
      </w:r>
    </w:p>
  </w:footnote>
  <w:footnote w:type="continuationSeparator" w:id="0">
    <w:p w14:paraId="4C114794" w14:textId="77777777" w:rsidR="002A3B84" w:rsidRDefault="002A3B8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FC3FE" w14:textId="77777777" w:rsidR="00500C79" w:rsidRDefault="00500C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72ABF0C" w:rsidR="00B337A2" w:rsidRPr="00F71B2C" w:rsidRDefault="00DD5BFF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6B3A9" w14:textId="77777777" w:rsidR="00500C79" w:rsidRDefault="00500C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31377"/>
    <w:rsid w:val="001727CA"/>
    <w:rsid w:val="001800AB"/>
    <w:rsid w:val="001B1E7D"/>
    <w:rsid w:val="00271876"/>
    <w:rsid w:val="002875D9"/>
    <w:rsid w:val="00292898"/>
    <w:rsid w:val="002A3B84"/>
    <w:rsid w:val="002C0E79"/>
    <w:rsid w:val="002C56E6"/>
    <w:rsid w:val="002E408C"/>
    <w:rsid w:val="00311D4F"/>
    <w:rsid w:val="0034390E"/>
    <w:rsid w:val="00344849"/>
    <w:rsid w:val="00361E11"/>
    <w:rsid w:val="00375658"/>
    <w:rsid w:val="003769BA"/>
    <w:rsid w:val="00380F96"/>
    <w:rsid w:val="00382DC0"/>
    <w:rsid w:val="003C3EF4"/>
    <w:rsid w:val="003D6E7F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0C79"/>
    <w:rsid w:val="00502E9C"/>
    <w:rsid w:val="005112D0"/>
    <w:rsid w:val="00561D42"/>
    <w:rsid w:val="00577E06"/>
    <w:rsid w:val="00583334"/>
    <w:rsid w:val="005A3BF7"/>
    <w:rsid w:val="005F2035"/>
    <w:rsid w:val="005F29F2"/>
    <w:rsid w:val="005F7990"/>
    <w:rsid w:val="006145D8"/>
    <w:rsid w:val="00637200"/>
    <w:rsid w:val="0063739C"/>
    <w:rsid w:val="0064078E"/>
    <w:rsid w:val="006865CF"/>
    <w:rsid w:val="007147D7"/>
    <w:rsid w:val="00770F25"/>
    <w:rsid w:val="007A35A8"/>
    <w:rsid w:val="007A5FB5"/>
    <w:rsid w:val="007B0A85"/>
    <w:rsid w:val="007C6A52"/>
    <w:rsid w:val="007F6BC8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4CA4"/>
    <w:rsid w:val="009F619A"/>
    <w:rsid w:val="009F6DDE"/>
    <w:rsid w:val="00A370A8"/>
    <w:rsid w:val="00A46A2C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D5BFF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0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B93452-2B66-4031-8262-A16A9AA5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2021-04-30T07:30:00Z</dcterms:created>
  <dcterms:modified xsi:type="dcterms:W3CDTF">2021-04-30T07:55:00Z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